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0" w:rsidRDefault="00DF0340" w:rsidP="00DF034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:rsidR="00DF0340" w:rsidRPr="000B3802" w:rsidRDefault="00DF0340" w:rsidP="00DF034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1555"/>
        <w:gridCol w:w="1671"/>
        <w:gridCol w:w="1613"/>
        <w:gridCol w:w="244"/>
        <w:gridCol w:w="866"/>
        <w:gridCol w:w="992"/>
        <w:gridCol w:w="2737"/>
      </w:tblGrid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1C392B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MESTRADO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 AMBIENTAL E OBRAS DE TERRA  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RECURSOS HÍDRICOS                                           (      )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202</w:t>
            </w:r>
            <w:r w:rsidR="00717167">
              <w:rPr>
                <w:rFonts w:ascii="Calibri" w:eastAsia="Calibri" w:hAnsi="Calibri"/>
                <w:sz w:val="24"/>
                <w:szCs w:val="24"/>
                <w:lang w:eastAsia="en-US"/>
              </w:rPr>
              <w:t>3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>.1</w:t>
            </w:r>
          </w:p>
        </w:tc>
      </w:tr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7F2CC3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A54816" w:rsidTr="00B14FEF">
        <w:tc>
          <w:tcPr>
            <w:tcW w:w="3226" w:type="dxa"/>
            <w:gridSpan w:val="2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  <w:tc>
          <w:tcPr>
            <w:tcW w:w="2737" w:type="dxa"/>
            <w:shd w:val="clear" w:color="auto" w:fill="FFFFFF" w:themeFill="background1"/>
          </w:tcPr>
          <w:p w:rsidR="00A54816" w:rsidRPr="007F2CC3" w:rsidRDefault="00B14FE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  <w:r w:rsidR="00A548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__/__/__</w:t>
            </w:r>
          </w:p>
        </w:tc>
      </w:tr>
      <w:tr w:rsidR="00DF0340" w:rsidTr="00B14FEF">
        <w:tc>
          <w:tcPr>
            <w:tcW w:w="3226" w:type="dxa"/>
            <w:gridSpan w:val="2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2737" w:type="dxa"/>
            <w:shd w:val="clear" w:color="auto" w:fill="FFFFFF" w:themeFill="background1"/>
          </w:tcPr>
          <w:p w:rsidR="00DF0340" w:rsidRPr="007F2CC3" w:rsidRDefault="0061361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Nasc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362652" w:rsidTr="007270ED">
        <w:tc>
          <w:tcPr>
            <w:tcW w:w="3226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UF do título:</w:t>
            </w:r>
          </w:p>
        </w:tc>
        <w:tc>
          <w:tcPr>
            <w:tcW w:w="1857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Zona: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Seção:</w:t>
            </w:r>
          </w:p>
        </w:tc>
        <w:tc>
          <w:tcPr>
            <w:tcW w:w="2737" w:type="dxa"/>
            <w:shd w:val="clear" w:color="auto" w:fill="FFFFFF" w:themeFill="background1"/>
          </w:tcPr>
          <w:p w:rsidR="00362652" w:rsidRPr="007F2CC3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AD68CA" w:rsidTr="00BC437B">
        <w:tc>
          <w:tcPr>
            <w:tcW w:w="3226" w:type="dxa"/>
            <w:gridSpan w:val="2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 da Reservista: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Tipo: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Série:</w:t>
            </w:r>
          </w:p>
        </w:tc>
      </w:tr>
      <w:tr w:rsidR="00AD68CA" w:rsidTr="000D5956">
        <w:tc>
          <w:tcPr>
            <w:tcW w:w="6941" w:type="dxa"/>
            <w:gridSpan w:val="6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Orgão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 Da Reservista: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Masculino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Feminino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4839" w:type="dxa"/>
            <w:gridSpan w:val="3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4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Casado(a)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Raça/Cor: </w:t>
            </w:r>
            <w:proofErr w:type="gramStart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Amarela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Branca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(   ) Indígena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Parda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(   ) Preta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Portador de Necessidade Especial (Se sim, qual?):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   ) Sim   (   ) Não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Nome do conjuge (se casado(a)):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B14FEF" w:rsidTr="00B14FEF">
        <w:tc>
          <w:tcPr>
            <w:tcW w:w="1555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B14FEF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Pr="007F2CC3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Curso de Graduação (Curso, Instituição e Data de Conclusão): 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Pós-Graduação (Ingressante no Doutorado/ Curso, Instituição e Data de Conclusão):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 DE MATRÍCULA INSTITUCIONAL</w:t>
            </w:r>
          </w:p>
        </w:tc>
      </w:tr>
      <w:tr w:rsidR="00B14FEF" w:rsidTr="00B14FEF">
        <w:trPr>
          <w:trHeight w:val="1183"/>
        </w:trPr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Campina Grande, ____ de ___________________ de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</w:t>
            </w:r>
            <w:r w:rsidR="0071716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5A6B29" w:rsidRDefault="005A6B29" w:rsidP="00A8745D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5A6B29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252197" w:rsidRDefault="00254551" w:rsidP="00935A0F">
    <w:pPr>
      <w:pStyle w:val="Cabealho"/>
      <w:rPr>
        <w:rFonts w:ascii="Calibri" w:hAnsi="Calibri" w:cs="Calibri"/>
        <w:color w:val="2E74B5"/>
        <w:sz w:val="36"/>
      </w:rPr>
    </w:pPr>
    <w:r w:rsidRPr="00254551">
      <w:rPr>
        <w:rFonts w:ascii="Calibri" w:hAnsi="Calibri" w:cs="Calibri"/>
        <w:noProof/>
        <w:color w:val="000000"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" filled="f" stroked="f">
          <v:textbox>
            <w:txbxContent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UNIVERSIDADE FEDERAL DE CAMPINA GRANDE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CENTRO DE TECNOLOGIA E RECURSOS NATURAIS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UNIDADE ACADÊMICA DE ENGENHARIA CIVIL</w:t>
                </w:r>
              </w:p>
              <w:p w:rsidR="00935A0F" w:rsidRPr="00252197" w:rsidRDefault="00935A0F" w:rsidP="00935A0F">
                <w:pPr>
                  <w:jc w:val="right"/>
                  <w:rPr>
                    <w:color w:val="000000"/>
                    <w:sz w:val="15"/>
                  </w:rPr>
                </w:pPr>
              </w:p>
            </w:txbxContent>
          </v:textbox>
        </v:shape>
      </w:pic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7E2E7E"/>
    <w:multiLevelType w:val="hybridMultilevel"/>
    <w:tmpl w:val="C28E4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841E6A"/>
    <w:multiLevelType w:val="hybridMultilevel"/>
    <w:tmpl w:val="ED2C3A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8"/>
  </w:num>
  <w:num w:numId="16">
    <w:abstractNumId w:val="14"/>
  </w:num>
  <w:num w:numId="17">
    <w:abstractNumId w:val="22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 w:numId="22">
    <w:abstractNumId w:val="20"/>
  </w:num>
  <w:num w:numId="23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18DF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29A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2F66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3B9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5FE2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94F"/>
    <w:rsid w:val="000B417C"/>
    <w:rsid w:val="000B4921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69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65F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B77"/>
    <w:rsid w:val="000D1DB3"/>
    <w:rsid w:val="000D1F5E"/>
    <w:rsid w:val="000D2720"/>
    <w:rsid w:val="000D2CBD"/>
    <w:rsid w:val="000D2F8F"/>
    <w:rsid w:val="000D362C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F54"/>
    <w:rsid w:val="000E4924"/>
    <w:rsid w:val="000E50A5"/>
    <w:rsid w:val="000E6620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39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07E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2E73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20B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71A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464"/>
    <w:rsid w:val="001B4BA2"/>
    <w:rsid w:val="001B57F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498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280"/>
    <w:rsid w:val="001D0BA9"/>
    <w:rsid w:val="001D1248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2CD5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A0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4551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1A3"/>
    <w:rsid w:val="002612DA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221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567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0006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953"/>
    <w:rsid w:val="00335FFF"/>
    <w:rsid w:val="003365B6"/>
    <w:rsid w:val="003365CD"/>
    <w:rsid w:val="003370AC"/>
    <w:rsid w:val="003400E7"/>
    <w:rsid w:val="0034031F"/>
    <w:rsid w:val="00340883"/>
    <w:rsid w:val="0034100D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652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3EA0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0D4"/>
    <w:rsid w:val="003852CE"/>
    <w:rsid w:val="0038578D"/>
    <w:rsid w:val="00385871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6D2"/>
    <w:rsid w:val="003A5746"/>
    <w:rsid w:val="003A5921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7D3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B93"/>
    <w:rsid w:val="00401136"/>
    <w:rsid w:val="00401EC4"/>
    <w:rsid w:val="0040205D"/>
    <w:rsid w:val="00402572"/>
    <w:rsid w:val="00402581"/>
    <w:rsid w:val="004029B7"/>
    <w:rsid w:val="00402BDF"/>
    <w:rsid w:val="00402D7C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23C4"/>
    <w:rsid w:val="004424A9"/>
    <w:rsid w:val="0044296A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067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043A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0B"/>
    <w:rsid w:val="004F3A47"/>
    <w:rsid w:val="004F3AE1"/>
    <w:rsid w:val="004F42F1"/>
    <w:rsid w:val="004F479C"/>
    <w:rsid w:val="004F47DE"/>
    <w:rsid w:val="004F4BB1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2B0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39D5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5C0E"/>
    <w:rsid w:val="00516693"/>
    <w:rsid w:val="00517A1E"/>
    <w:rsid w:val="00517C60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ACF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2AD4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29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6D4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3B1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20E"/>
    <w:rsid w:val="005D5AA9"/>
    <w:rsid w:val="005D5F42"/>
    <w:rsid w:val="005D64A5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A1B"/>
    <w:rsid w:val="0061361F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26BF1"/>
    <w:rsid w:val="00626C7B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57EB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480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622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037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9021F"/>
    <w:rsid w:val="006904B3"/>
    <w:rsid w:val="006915EF"/>
    <w:rsid w:val="00692294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515"/>
    <w:rsid w:val="006978ED"/>
    <w:rsid w:val="00697C8B"/>
    <w:rsid w:val="00697F95"/>
    <w:rsid w:val="006A0137"/>
    <w:rsid w:val="006A0D7D"/>
    <w:rsid w:val="006A17A0"/>
    <w:rsid w:val="006A1F8D"/>
    <w:rsid w:val="006A2189"/>
    <w:rsid w:val="006A28E6"/>
    <w:rsid w:val="006A29C4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16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67"/>
    <w:rsid w:val="007171A0"/>
    <w:rsid w:val="00720D42"/>
    <w:rsid w:val="007212F7"/>
    <w:rsid w:val="0072130E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4A"/>
    <w:rsid w:val="00772B7C"/>
    <w:rsid w:val="00773498"/>
    <w:rsid w:val="00774807"/>
    <w:rsid w:val="007748E1"/>
    <w:rsid w:val="00774CF9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8BE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FF1"/>
    <w:rsid w:val="007F3060"/>
    <w:rsid w:val="007F3770"/>
    <w:rsid w:val="007F3981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14F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29F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5D9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590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68F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4BE4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3B8"/>
    <w:rsid w:val="008D550B"/>
    <w:rsid w:val="008D5A9F"/>
    <w:rsid w:val="008D7A9C"/>
    <w:rsid w:val="008E0199"/>
    <w:rsid w:val="008E0859"/>
    <w:rsid w:val="008E0988"/>
    <w:rsid w:val="008E119C"/>
    <w:rsid w:val="008E1931"/>
    <w:rsid w:val="008E2117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457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843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77B9B"/>
    <w:rsid w:val="009801EA"/>
    <w:rsid w:val="0098057F"/>
    <w:rsid w:val="0098089C"/>
    <w:rsid w:val="00980DF2"/>
    <w:rsid w:val="00980E73"/>
    <w:rsid w:val="00981611"/>
    <w:rsid w:val="00981A0A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0F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CBE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1E9F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5C9C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2914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6F"/>
    <w:rsid w:val="00A009E5"/>
    <w:rsid w:val="00A00DDF"/>
    <w:rsid w:val="00A01AF6"/>
    <w:rsid w:val="00A01F6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BA8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816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DD2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45D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72B"/>
    <w:rsid w:val="00AD68CA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1DA1"/>
    <w:rsid w:val="00B02130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4FF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4FEF"/>
    <w:rsid w:val="00B15453"/>
    <w:rsid w:val="00B1571F"/>
    <w:rsid w:val="00B15765"/>
    <w:rsid w:val="00B15E9F"/>
    <w:rsid w:val="00B16438"/>
    <w:rsid w:val="00B16835"/>
    <w:rsid w:val="00B16FAE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38F4"/>
    <w:rsid w:val="00B23D5F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1181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37D14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3FD0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07C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561"/>
    <w:rsid w:val="00B8263A"/>
    <w:rsid w:val="00B82680"/>
    <w:rsid w:val="00B82DCC"/>
    <w:rsid w:val="00B82E96"/>
    <w:rsid w:val="00B83238"/>
    <w:rsid w:val="00B838DC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B8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4A4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6C96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4F3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CCA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74F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D59"/>
    <w:rsid w:val="00CC4EE9"/>
    <w:rsid w:val="00CC60B6"/>
    <w:rsid w:val="00CC62F6"/>
    <w:rsid w:val="00CC67F8"/>
    <w:rsid w:val="00CC7210"/>
    <w:rsid w:val="00CC7281"/>
    <w:rsid w:val="00CC7452"/>
    <w:rsid w:val="00CC7C3E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3FBD"/>
    <w:rsid w:val="00CF407A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1B19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73F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16C3D"/>
    <w:rsid w:val="00D17C64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13DA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A3A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158"/>
    <w:rsid w:val="00DB196D"/>
    <w:rsid w:val="00DB2446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9A"/>
    <w:rsid w:val="00DE099F"/>
    <w:rsid w:val="00DE0E2F"/>
    <w:rsid w:val="00DE0EEB"/>
    <w:rsid w:val="00DE1170"/>
    <w:rsid w:val="00DE11C1"/>
    <w:rsid w:val="00DE195E"/>
    <w:rsid w:val="00DE1A51"/>
    <w:rsid w:val="00DE1D29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40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97D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47E1"/>
    <w:rsid w:val="00E35298"/>
    <w:rsid w:val="00E354EF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3F0"/>
    <w:rsid w:val="00E4645F"/>
    <w:rsid w:val="00E46719"/>
    <w:rsid w:val="00E46D1C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6F4A"/>
    <w:rsid w:val="00E570BE"/>
    <w:rsid w:val="00E5712C"/>
    <w:rsid w:val="00E571D7"/>
    <w:rsid w:val="00E600CD"/>
    <w:rsid w:val="00E60366"/>
    <w:rsid w:val="00E60477"/>
    <w:rsid w:val="00E60859"/>
    <w:rsid w:val="00E60BAE"/>
    <w:rsid w:val="00E60BEF"/>
    <w:rsid w:val="00E61187"/>
    <w:rsid w:val="00E6125B"/>
    <w:rsid w:val="00E61C52"/>
    <w:rsid w:val="00E6222F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38F"/>
    <w:rsid w:val="00E747EA"/>
    <w:rsid w:val="00E748ED"/>
    <w:rsid w:val="00E7508F"/>
    <w:rsid w:val="00E755A9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6FB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C50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177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483"/>
    <w:rsid w:val="00F05622"/>
    <w:rsid w:val="00F05F63"/>
    <w:rsid w:val="00F0644E"/>
    <w:rsid w:val="00F065EC"/>
    <w:rsid w:val="00F0664F"/>
    <w:rsid w:val="00F06AEF"/>
    <w:rsid w:val="00F07258"/>
    <w:rsid w:val="00F07359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81F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18E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4E90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BC6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77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nhideWhenUsed/>
    <w:rsid w:val="00A61DD2"/>
    <w:rPr>
      <w:color w:val="0000FF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B37D14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01E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3704A-A2C4-43A3-869E-1849D73A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1</TotalTime>
  <Pages>1</Pages>
  <Words>245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ppgec</cp:lastModifiedBy>
  <cp:revision>2</cp:revision>
  <cp:lastPrinted>2022-02-11T20:04:00Z</cp:lastPrinted>
  <dcterms:created xsi:type="dcterms:W3CDTF">2023-02-10T12:55:00Z</dcterms:created>
  <dcterms:modified xsi:type="dcterms:W3CDTF">2023-02-10T12:55:00Z</dcterms:modified>
</cp:coreProperties>
</file>